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42781D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 w:colFirst="0" w:colLast="0"/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142.5pt">
                  <v:imagedata r:id="rId10" o:title="Insta 2"/>
                </v:shape>
              </w:pic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42781D" w:rsidP="0042781D">
            <w:pPr>
              <w:pStyle w:val="Puesto"/>
            </w:pPr>
            <w:r>
              <w:t xml:space="preserve">Bernat </w:t>
            </w:r>
            <w:r w:rsidR="003D1B71" w:rsidRPr="00665F95">
              <w:rPr>
                <w:lang w:bidi="es-ES"/>
              </w:rPr>
              <w:br/>
            </w:r>
            <w:r>
              <w:t>da Silva García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6D85A02721274FDBBA70D379F6C31B4E"/>
              </w:placeholder>
              <w:temporary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Experiencia</w:t>
                </w:r>
              </w:p>
            </w:sdtContent>
          </w:sdt>
          <w:p w:rsidR="003D1B71" w:rsidRPr="00665F95" w:rsidRDefault="0042781D" w:rsidP="00665F95">
            <w:pPr>
              <w:pStyle w:val="Fechas"/>
              <w:spacing w:line="216" w:lineRule="auto"/>
            </w:pPr>
            <w:r>
              <w:t>07/01/2019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Actualmente</w:t>
            </w:r>
          </w:p>
          <w:p w:rsidR="0042781D" w:rsidRPr="0042781D" w:rsidRDefault="0042781D" w:rsidP="0042781D">
            <w:pPr>
              <w:pStyle w:val="Experiencia"/>
              <w:spacing w:line="216" w:lineRule="auto"/>
              <w:rPr>
                <w:lang w:val="en-GB"/>
              </w:rPr>
            </w:pPr>
            <w:r w:rsidRPr="0042781D">
              <w:rPr>
                <w:lang w:val="en-GB"/>
              </w:rPr>
              <w:t>Responsable de marketing</w:t>
            </w:r>
            <w:r w:rsidR="00D0373F" w:rsidRPr="0042781D">
              <w:rPr>
                <w:rStyle w:val="Textoennegrita"/>
                <w:rFonts w:eastAsia="Calibri"/>
                <w:lang w:val="en-GB" w:bidi="es-ES"/>
              </w:rPr>
              <w:t xml:space="preserve"> </w:t>
            </w:r>
            <w:r w:rsidR="003D1B71" w:rsidRPr="0042781D">
              <w:rPr>
                <w:rStyle w:val="Textoennegrita"/>
                <w:rFonts w:eastAsia="Calibri"/>
                <w:lang w:val="en-GB" w:bidi="es-ES"/>
              </w:rPr>
              <w:t xml:space="preserve">• </w:t>
            </w:r>
            <w:r w:rsidRPr="0042781D">
              <w:rPr>
                <w:lang w:val="en-GB"/>
              </w:rPr>
              <w:t>Grooming for him</w:t>
            </w:r>
            <w:r>
              <w:rPr>
                <w:lang w:val="en-GB"/>
              </w:rPr>
              <w:t xml:space="preserve"> (Proyecto personal)</w:t>
            </w:r>
          </w:p>
          <w:p w:rsidR="0042781D" w:rsidRPr="0042781D" w:rsidRDefault="0042781D" w:rsidP="0042781D">
            <w:pPr>
              <w:widowControl/>
              <w:rPr>
                <w:rFonts w:asciiTheme="minorHAnsi" w:hAnsiTheme="minorHAnsi" w:cstheme="minorHAnsi"/>
                <w:color w:val="000000" w:themeColor="text1"/>
                <w:lang w:val="ca-ES"/>
              </w:rPr>
            </w:pPr>
            <w:r w:rsidRPr="0042781D">
              <w:rPr>
                <w:rFonts w:asciiTheme="minorHAnsi" w:hAnsiTheme="minorHAnsi" w:cstheme="minorHAnsi"/>
                <w:color w:val="000000" w:themeColor="text1"/>
                <w:lang w:val="ca-ES"/>
              </w:rPr>
              <w:t>- Diseño web</w:t>
            </w:r>
          </w:p>
          <w:p w:rsidR="0042781D" w:rsidRPr="0042781D" w:rsidRDefault="0042781D" w:rsidP="0042781D">
            <w:pPr>
              <w:widowControl/>
              <w:rPr>
                <w:rFonts w:asciiTheme="minorHAnsi" w:hAnsiTheme="minorHAnsi" w:cstheme="minorHAnsi"/>
                <w:color w:val="000000" w:themeColor="text1"/>
                <w:lang w:val="ca-ES"/>
              </w:rPr>
            </w:pPr>
            <w:r w:rsidRPr="0042781D">
              <w:rPr>
                <w:rFonts w:asciiTheme="minorHAnsi" w:hAnsiTheme="minorHAnsi" w:cstheme="minorHAnsi"/>
                <w:color w:val="000000" w:themeColor="text1"/>
                <w:lang w:val="ca-ES"/>
              </w:rPr>
              <w:t>- Wordpress</w:t>
            </w:r>
          </w:p>
          <w:p w:rsidR="0042781D" w:rsidRPr="0042781D" w:rsidRDefault="0042781D" w:rsidP="0042781D">
            <w:pPr>
              <w:widowControl/>
              <w:rPr>
                <w:rFonts w:asciiTheme="minorHAnsi" w:hAnsiTheme="minorHAnsi" w:cstheme="minorHAnsi"/>
                <w:color w:val="000000" w:themeColor="text1"/>
                <w:lang w:val="ca-ES"/>
              </w:rPr>
            </w:pPr>
            <w:r w:rsidRPr="0042781D">
              <w:rPr>
                <w:rFonts w:asciiTheme="minorHAnsi" w:hAnsiTheme="minorHAnsi" w:cstheme="minorHAnsi"/>
                <w:color w:val="000000" w:themeColor="text1"/>
                <w:lang w:val="ca-ES"/>
              </w:rPr>
              <w:t>- Redactor de contenido</w:t>
            </w:r>
          </w:p>
          <w:p w:rsidR="0042781D" w:rsidRPr="0042781D" w:rsidRDefault="0042781D" w:rsidP="0042781D">
            <w:pPr>
              <w:widowControl/>
              <w:rPr>
                <w:rFonts w:asciiTheme="minorHAnsi" w:hAnsiTheme="minorHAnsi" w:cstheme="minorHAnsi"/>
                <w:color w:val="000000" w:themeColor="text1"/>
                <w:lang w:val="ca-ES"/>
              </w:rPr>
            </w:pPr>
            <w:r w:rsidRPr="0042781D">
              <w:rPr>
                <w:rFonts w:asciiTheme="minorHAnsi" w:hAnsiTheme="minorHAnsi" w:cstheme="minorHAnsi"/>
                <w:color w:val="000000" w:themeColor="text1"/>
                <w:lang w:val="ca-ES"/>
              </w:rPr>
              <w:t>- Copywritting</w:t>
            </w:r>
          </w:p>
          <w:p w:rsidR="0042781D" w:rsidRPr="0042781D" w:rsidRDefault="0042781D" w:rsidP="0042781D">
            <w:pPr>
              <w:widowControl/>
              <w:rPr>
                <w:rFonts w:asciiTheme="minorHAnsi" w:hAnsiTheme="minorHAnsi" w:cstheme="minorHAnsi"/>
                <w:color w:val="000000" w:themeColor="text1"/>
                <w:lang w:val="ca-ES"/>
              </w:rPr>
            </w:pPr>
            <w:r w:rsidRPr="0042781D">
              <w:rPr>
                <w:rFonts w:asciiTheme="minorHAnsi" w:hAnsiTheme="minorHAnsi" w:cstheme="minorHAnsi"/>
                <w:color w:val="000000" w:themeColor="text1"/>
                <w:lang w:val="ca-ES"/>
              </w:rPr>
              <w:t>- Publicidad en redes sociales (Instagram y Facebook Ads)</w:t>
            </w:r>
          </w:p>
          <w:p w:rsidR="0042781D" w:rsidRPr="0042781D" w:rsidRDefault="0042781D" w:rsidP="0042781D">
            <w:pPr>
              <w:pStyle w:val="Experiencia"/>
              <w:spacing w:line="216" w:lineRule="auto"/>
              <w:rPr>
                <w:rFonts w:asciiTheme="minorHAnsi" w:hAnsiTheme="minorHAnsi" w:cstheme="minorHAnsi"/>
                <w:color w:val="000000" w:themeColor="text1"/>
                <w:szCs w:val="22"/>
                <w:lang w:val="en-GB"/>
              </w:rPr>
            </w:pPr>
            <w:r w:rsidRPr="0042781D">
              <w:rPr>
                <w:rFonts w:asciiTheme="minorHAnsi" w:hAnsiTheme="minorHAnsi" w:cstheme="minorHAnsi"/>
                <w:color w:val="000000" w:themeColor="text1"/>
                <w:szCs w:val="22"/>
                <w:lang w:val="ca-ES"/>
              </w:rPr>
              <w:t>- SEO</w:t>
            </w:r>
          </w:p>
          <w:sdt>
            <w:sdtPr>
              <w:id w:val="-1554227259"/>
              <w:placeholder>
                <w:docPart w:val="607055685D69468B8DD6E6C2AF9B53BE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3D1B71" w:rsidRPr="00665F95" w:rsidRDefault="0042781D" w:rsidP="00665F95">
            <w:pPr>
              <w:pStyle w:val="Nombredelaescuela"/>
              <w:spacing w:line="216" w:lineRule="auto"/>
            </w:pPr>
            <w:r>
              <w:t>Centre d’Estudis Politècnics</w:t>
            </w:r>
            <w:r w:rsidR="003D1B71" w:rsidRPr="00665F95">
              <w:rPr>
                <w:lang w:bidi="es-ES"/>
              </w:rPr>
              <w:t xml:space="preserve">, </w:t>
            </w:r>
            <w:r>
              <w:t>Barcelona</w:t>
            </w:r>
          </w:p>
          <w:p w:rsidR="003D1B71" w:rsidRDefault="0042781D" w:rsidP="00665F95">
            <w:pPr>
              <w:pStyle w:val="Listaconvietas"/>
              <w:spacing w:line="216" w:lineRule="auto"/>
            </w:pPr>
            <w:r>
              <w:t>Formación profesional de grado superior de Marketing y publicidad</w:t>
            </w:r>
          </w:p>
          <w:p w:rsidR="0042781D" w:rsidRDefault="0042781D" w:rsidP="0042781D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</w:rPr>
            </w:pPr>
            <w:r>
              <w:rPr>
                <w:b/>
              </w:rPr>
              <w:t>Internacional de Marketing</w:t>
            </w:r>
          </w:p>
          <w:p w:rsidR="0042781D" w:rsidRDefault="0042781D" w:rsidP="0042781D">
            <w:pPr>
              <w:pStyle w:val="Listaconvietas"/>
              <w:spacing w:line="216" w:lineRule="auto"/>
            </w:pPr>
            <w:r>
              <w:t>Curso Certificado en Instagram</w:t>
            </w:r>
          </w:p>
          <w:p w:rsidR="0042781D" w:rsidRDefault="0042781D" w:rsidP="0042781D">
            <w:pPr>
              <w:pStyle w:val="Listaconvietas"/>
              <w:spacing w:line="216" w:lineRule="auto"/>
            </w:pPr>
            <w:r>
              <w:t>Curso superior de Social media Strategist (cursando actualmente)</w:t>
            </w:r>
          </w:p>
          <w:p w:rsidR="0042781D" w:rsidRDefault="0042781D" w:rsidP="0042781D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</w:p>
          <w:p w:rsidR="0042781D" w:rsidRDefault="0042781D" w:rsidP="0042781D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  <w:rPr>
                <w:b/>
              </w:rPr>
            </w:pPr>
            <w:r>
              <w:rPr>
                <w:b/>
              </w:rPr>
              <w:t xml:space="preserve">El timbal </w:t>
            </w:r>
          </w:p>
          <w:p w:rsidR="0042781D" w:rsidRDefault="0042781D" w:rsidP="0042781D">
            <w:pPr>
              <w:pStyle w:val="Listaconvietas"/>
              <w:spacing w:line="216" w:lineRule="auto"/>
            </w:pPr>
            <w:r>
              <w:t>Curso de Voz i Comunicación</w:t>
            </w:r>
          </w:p>
          <w:sdt>
            <w:sdtPr>
              <w:id w:val="-1730222568"/>
              <w:placeholder>
                <w:docPart w:val="6AE670B27DDD4DF6959E9E616741537E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Comunicación</w:t>
                </w:r>
              </w:p>
            </w:sdtContent>
          </w:sdt>
          <w:p w:rsidR="0042781D" w:rsidRDefault="0042781D" w:rsidP="0042781D">
            <w:pPr>
              <w:widowControl/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</w:pPr>
            <w:r w:rsidRPr="0042781D"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  <w:t xml:space="preserve">- </w:t>
            </w:r>
            <w:r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  <w:t xml:space="preserve">Nivel materno en Catalán y Castellano </w:t>
            </w:r>
          </w:p>
          <w:p w:rsidR="0042781D" w:rsidRDefault="0042781D" w:rsidP="0042781D">
            <w:pPr>
              <w:widowControl/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  <w:t>- Nivel B2 en inglés</w:t>
            </w:r>
          </w:p>
          <w:p w:rsidR="0042781D" w:rsidRPr="0042781D" w:rsidRDefault="0042781D" w:rsidP="0042781D">
            <w:pPr>
              <w:widowControl/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  <w:t xml:space="preserve">- </w:t>
            </w:r>
            <w:r w:rsidRPr="0042781D"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  <w:t>Buenas competencias comunicativas adquiridas en mi formación de Comunicación.</w:t>
            </w:r>
          </w:p>
          <w:p w:rsidR="003D1B71" w:rsidRPr="0042781D" w:rsidRDefault="0042781D" w:rsidP="0042781D">
            <w:pPr>
              <w:spacing w:line="216" w:lineRule="auto"/>
              <w:rPr>
                <w:rFonts w:asciiTheme="minorHAnsi" w:hAnsiTheme="minorHAnsi" w:cstheme="minorHAnsi"/>
                <w:color w:val="000000" w:themeColor="text1"/>
                <w:sz w:val="28"/>
              </w:rPr>
            </w:pPr>
            <w:r w:rsidRPr="0042781D"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  <w:t>- Habilidad de hablar en público adquirida en dos WorkShops organizados independientemente.</w:t>
            </w:r>
          </w:p>
          <w:sdt>
            <w:sdtPr>
              <w:id w:val="-278101685"/>
              <w:placeholder>
                <w:docPart w:val="92E76886D2B74830BC4ED571EC68A0C4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Liderazgo</w:t>
                </w:r>
              </w:p>
            </w:sdtContent>
          </w:sdt>
          <w:p w:rsidR="003D1B71" w:rsidRPr="00F109A8" w:rsidRDefault="00F109A8" w:rsidP="00F109A8">
            <w:pPr>
              <w:widowControl/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</w:pPr>
            <w:r w:rsidRPr="00F109A8"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  <w:t>- Aptitudes para la dirección de un equipo adquiridas en mi ex</w:t>
            </w:r>
            <w:r w:rsidRPr="00F109A8"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  <w:t xml:space="preserve">periencia como entrenador de un </w:t>
            </w:r>
            <w:r w:rsidRPr="00F109A8">
              <w:rPr>
                <w:rFonts w:asciiTheme="minorHAnsi" w:hAnsiTheme="minorHAnsi" w:cstheme="minorHAnsi"/>
                <w:color w:val="000000" w:themeColor="text1"/>
                <w:szCs w:val="18"/>
                <w:lang w:val="ca-ES"/>
              </w:rPr>
              <w:t>equipo de fútbol.</w:t>
            </w:r>
          </w:p>
          <w:p w:rsidR="003D1B71" w:rsidRPr="00665F95" w:rsidRDefault="003D1B71" w:rsidP="00F109A8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ca-ES" w:eastAsia="ca-ES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57F45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42781D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Caldes 122</w:t>
            </w:r>
          </w:p>
          <w:p w:rsidR="003D1B71" w:rsidRPr="00CA16E3" w:rsidRDefault="0042781D" w:rsidP="0042781D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08211 Castellar del Vallès, Barcelona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ca-ES" w:eastAsia="ca-ES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E4668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">
                      <v:shape id="Forma lib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42781D" w:rsidP="0042781D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654574014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ca-ES" w:eastAsia="ca-ES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30B72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2781D" w:rsidRDefault="0042781D" w:rsidP="0042781D">
            <w:pPr>
              <w:pStyle w:val="Informacin"/>
              <w:rPr>
                <w:sz w:val="16"/>
                <w:lang w:val="es-ES_tradnl"/>
              </w:rPr>
            </w:pPr>
            <w:r w:rsidRPr="0042781D">
              <w:rPr>
                <w:sz w:val="16"/>
                <w:lang w:val="es-ES_tradnl"/>
              </w:rPr>
              <w:t>dasilvabernat@gmail.com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ca-ES" w:eastAsia="ca-ES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7708E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2781D" w:rsidRDefault="0042781D" w:rsidP="00380FD1">
            <w:pPr>
              <w:pStyle w:val="Informacin"/>
              <w:rPr>
                <w:color w:val="1E44BC" w:themeColor="accent6"/>
                <w:u w:val="single"/>
                <w:lang w:val="es-ES_tradnl"/>
              </w:rPr>
            </w:pPr>
            <w:r w:rsidRPr="0042781D">
              <w:rPr>
                <w:rFonts w:ascii="ArialMT" w:hAnsi="ArialMT" w:cs="ArialMT"/>
                <w:color w:val="1E44BC" w:themeColor="accent6"/>
                <w:sz w:val="18"/>
                <w:szCs w:val="18"/>
                <w:u w:val="single"/>
                <w:lang w:val="ca-ES"/>
              </w:rPr>
              <w:t>https://es.linkedin.com/in/bernatdasilva</w:t>
            </w: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bookmarkEnd w:id="0"/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81D" w:rsidRDefault="0042781D" w:rsidP="00590471">
      <w:r>
        <w:separator/>
      </w:r>
    </w:p>
  </w:endnote>
  <w:endnote w:type="continuationSeparator" w:id="0">
    <w:p w:rsidR="0042781D" w:rsidRDefault="0042781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81D" w:rsidRDefault="0042781D" w:rsidP="00590471">
      <w:r>
        <w:separator/>
      </w:r>
    </w:p>
  </w:footnote>
  <w:footnote w:type="continuationSeparator" w:id="0">
    <w:p w:rsidR="0042781D" w:rsidRDefault="0042781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65F95" w:rsidRDefault="00310F17" w:rsidP="00060042">
    <w:pPr>
      <w:pStyle w:val="Textoindependiente"/>
    </w:pPr>
    <w:r w:rsidRPr="00CA16E3">
      <w:rPr>
        <w:noProof/>
        <w:lang w:val="ca-ES" w:eastAsia="ca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2830E2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1D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2781D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109A8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at\AppData\Roaming\Microsoft\Template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D85A02721274FDBBA70D379F6C31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2CD27-97AE-4FA3-9AC8-E624FA113316}"/>
      </w:docPartPr>
      <w:docPartBody>
        <w:p w:rsidR="00000000" w:rsidRDefault="009C7F5F">
          <w:pPr>
            <w:pStyle w:val="6D85A02721274FDBBA70D379F6C31B4E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607055685D69468B8DD6E6C2AF9B5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260B9-222E-41D2-848D-26317D42236B}"/>
      </w:docPartPr>
      <w:docPartBody>
        <w:p w:rsidR="00000000" w:rsidRDefault="00EB3548">
          <w:pPr>
            <w:pStyle w:val="607055685D69468B8DD6E6C2AF9B53BE"/>
          </w:pPr>
          <w:r w:rsidRPr="00F20161">
            <w:t>Formación</w:t>
          </w:r>
        </w:p>
      </w:docPartBody>
    </w:docPart>
    <w:docPart>
      <w:docPartPr>
        <w:name w:val="6AE670B27DDD4DF6959E9E6167415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E09EA-9A74-45BF-B38B-075070F1D05A}"/>
      </w:docPartPr>
      <w:docPartBody>
        <w:p w:rsidR="00000000" w:rsidRDefault="00EB3548">
          <w:pPr>
            <w:pStyle w:val="6AE670B27DDD4DF6959E9E616741537E"/>
          </w:pPr>
          <w:r w:rsidRPr="00F20161">
            <w:t>Comunicación</w:t>
          </w:r>
        </w:p>
      </w:docPartBody>
    </w:docPart>
    <w:docPart>
      <w:docPartPr>
        <w:name w:val="92E76886D2B74830BC4ED571EC68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D3825-6626-4C90-A6C9-9099FAD19309}"/>
      </w:docPartPr>
      <w:docPartBody>
        <w:p w:rsidR="00000000" w:rsidRDefault="00EB3548">
          <w:pPr>
            <w:pStyle w:val="92E76886D2B74830BC4ED571EC68A0C4"/>
          </w:pPr>
          <w:r w:rsidRPr="00F20161">
            <w:t>Liderazgo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FA2175F5B684353B958BF2737DE0225">
    <w:name w:val="8FA2175F5B684353B958BF2737DE0225"/>
  </w:style>
  <w:style w:type="paragraph" w:customStyle="1" w:styleId="F913156053C542948BC18DB7D949B12C">
    <w:name w:val="F913156053C542948BC18DB7D949B12C"/>
  </w:style>
  <w:style w:type="paragraph" w:customStyle="1" w:styleId="6D85A02721274FDBBA70D379F6C31B4E">
    <w:name w:val="6D85A02721274FDBBA70D379F6C31B4E"/>
  </w:style>
  <w:style w:type="paragraph" w:customStyle="1" w:styleId="72E9245705154062A4DD05404F48D697">
    <w:name w:val="72E9245705154062A4DD05404F48D697"/>
  </w:style>
  <w:style w:type="paragraph" w:customStyle="1" w:styleId="88A5919EB81B47E6BDEFFE6F89BCCCC4">
    <w:name w:val="88A5919EB81B47E6BDEFFE6F89BCCCC4"/>
  </w:style>
  <w:style w:type="paragraph" w:customStyle="1" w:styleId="2DE79E4C5AA1484EAA829B18E177583A">
    <w:name w:val="2DE79E4C5AA1484EAA829B18E177583A"/>
  </w:style>
  <w:style w:type="paragraph" w:customStyle="1" w:styleId="679E7C6640084B18A206AC6152EC1782">
    <w:name w:val="679E7C6640084B18A206AC6152EC1782"/>
  </w:style>
  <w:style w:type="paragraph" w:customStyle="1" w:styleId="F8F1EE0161B64AC986AC1A02FF0B87C5">
    <w:name w:val="F8F1EE0161B64AC986AC1A02FF0B87C5"/>
  </w:style>
  <w:style w:type="paragraph" w:customStyle="1" w:styleId="F480D3857D324CFBA29011E25AA4AD89">
    <w:name w:val="F480D3857D324CFBA29011E25AA4AD89"/>
  </w:style>
  <w:style w:type="paragraph" w:customStyle="1" w:styleId="9300BD5E4257485786DA27C5F0D6626E">
    <w:name w:val="9300BD5E4257485786DA27C5F0D6626E"/>
  </w:style>
  <w:style w:type="paragraph" w:customStyle="1" w:styleId="B73C384CC5614D6FBE108F70B847370A">
    <w:name w:val="B73C384CC5614D6FBE108F70B847370A"/>
  </w:style>
  <w:style w:type="paragraph" w:customStyle="1" w:styleId="7582C467E83847239B4734D3F5283991">
    <w:name w:val="7582C467E83847239B4734D3F5283991"/>
  </w:style>
  <w:style w:type="paragraph" w:customStyle="1" w:styleId="D2663C0EDCF0408C9B59B3D1E2E87DDC">
    <w:name w:val="D2663C0EDCF0408C9B59B3D1E2E87DDC"/>
  </w:style>
  <w:style w:type="paragraph" w:customStyle="1" w:styleId="7A56475311C74F2E8352E0B8CCD0FC26">
    <w:name w:val="7A56475311C74F2E8352E0B8CCD0FC26"/>
  </w:style>
  <w:style w:type="paragraph" w:customStyle="1" w:styleId="6EB4F0C23AE047F9A6E408C7EDC23C1E">
    <w:name w:val="6EB4F0C23AE047F9A6E408C7EDC23C1E"/>
  </w:style>
  <w:style w:type="paragraph" w:customStyle="1" w:styleId="2C4321EBB9AA45CAB1E9258A647B93CF">
    <w:name w:val="2C4321EBB9AA45CAB1E9258A647B93CF"/>
  </w:style>
  <w:style w:type="paragraph" w:customStyle="1" w:styleId="823D61F5CC9842BE8020C0383C469FD6">
    <w:name w:val="823D61F5CC9842BE8020C0383C469FD6"/>
  </w:style>
  <w:style w:type="paragraph" w:customStyle="1" w:styleId="90AD8810563941C397DFCCC2E987081A">
    <w:name w:val="90AD8810563941C397DFCCC2E987081A"/>
  </w:style>
  <w:style w:type="paragraph" w:customStyle="1" w:styleId="2FA89D03799C4E798E572D1C157949DE">
    <w:name w:val="2FA89D03799C4E798E572D1C157949DE"/>
  </w:style>
  <w:style w:type="paragraph" w:customStyle="1" w:styleId="607055685D69468B8DD6E6C2AF9B53BE">
    <w:name w:val="607055685D69468B8DD6E6C2AF9B53BE"/>
  </w:style>
  <w:style w:type="paragraph" w:customStyle="1" w:styleId="12EED809712342B39FCB8A7D77DCE4F8">
    <w:name w:val="12EED809712342B39FCB8A7D77DCE4F8"/>
  </w:style>
  <w:style w:type="paragraph" w:customStyle="1" w:styleId="01C730CE7EB54ACFA191457DF579D0D3">
    <w:name w:val="01C730CE7EB54ACFA191457DF579D0D3"/>
  </w:style>
  <w:style w:type="paragraph" w:customStyle="1" w:styleId="56E21FCA6401444F84F0893CE10206BB">
    <w:name w:val="56E21FCA6401444F84F0893CE10206BB"/>
  </w:style>
  <w:style w:type="paragraph" w:customStyle="1" w:styleId="6AE670B27DDD4DF6959E9E616741537E">
    <w:name w:val="6AE670B27DDD4DF6959E9E616741537E"/>
  </w:style>
  <w:style w:type="paragraph" w:customStyle="1" w:styleId="3751DE02F93A4427B439FC3D7CCC8560">
    <w:name w:val="3751DE02F93A4427B439FC3D7CCC8560"/>
  </w:style>
  <w:style w:type="paragraph" w:customStyle="1" w:styleId="92E76886D2B74830BC4ED571EC68A0C4">
    <w:name w:val="92E76886D2B74830BC4ED571EC68A0C4"/>
  </w:style>
  <w:style w:type="paragraph" w:customStyle="1" w:styleId="368F3BC6F70E484982ACF449CE682DE5">
    <w:name w:val="368F3BC6F70E484982ACF449CE682DE5"/>
  </w:style>
  <w:style w:type="paragraph" w:customStyle="1" w:styleId="D540CF282E96498F87F7FC404AA7DFCA">
    <w:name w:val="D540CF282E96498F87F7FC404AA7DFCA"/>
  </w:style>
  <w:style w:type="paragraph" w:customStyle="1" w:styleId="C50D1EC043D345F6B74A955D90266D7D">
    <w:name w:val="C50D1EC043D345F6B74A955D90266D7D"/>
  </w:style>
  <w:style w:type="paragraph" w:customStyle="1" w:styleId="81D7BA768CE24D6CA5FAB805BCACA81E">
    <w:name w:val="81D7BA768CE24D6CA5FAB805BCACA81E"/>
  </w:style>
  <w:style w:type="paragraph" w:customStyle="1" w:styleId="CE41B84277124B35855C9BF0FB3C271A">
    <w:name w:val="CE41B84277124B35855C9BF0FB3C271A"/>
  </w:style>
  <w:style w:type="paragraph" w:customStyle="1" w:styleId="987DEB84D01F4F2EB577D1FFEE89B938">
    <w:name w:val="987DEB84D01F4F2EB577D1FFEE89B938"/>
  </w:style>
  <w:style w:type="paragraph" w:customStyle="1" w:styleId="F829432F6A914E63B8B11750B7C40EB7">
    <w:name w:val="F829432F6A914E63B8B11750B7C40EB7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A6EFC8BE08604574BDBF9D4D85344621">
    <w:name w:val="A6EFC8BE08604574BDBF9D4D853446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16c05727-aa75-4e4a-9b5f-8a80a116589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137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2019-07-11T13:46:00Z</dcterms:created>
  <dcterms:modified xsi:type="dcterms:W3CDTF">2019-07-11T13:59:00Z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